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199" w:rsidRPr="00861B9A" w:rsidRDefault="00DF4E19" w:rsidP="00861B9A">
      <w:pPr>
        <w:jc w:val="center"/>
        <w:rPr>
          <w:b/>
          <w:sz w:val="70"/>
          <w:szCs w:val="70"/>
        </w:rPr>
      </w:pPr>
      <w:r w:rsidRPr="00861B9A">
        <w:rPr>
          <w:b/>
          <w:sz w:val="70"/>
          <w:szCs w:val="70"/>
        </w:rPr>
        <w:t>Euston Street School Council Trip to Stormont</w:t>
      </w:r>
    </w:p>
    <w:p w:rsidR="00A8760E" w:rsidRDefault="00D02235">
      <w:r w:rsidRPr="00DF4E19">
        <w:rPr>
          <w:noProof/>
          <w:lang w:eastAsia="en-GB"/>
        </w:rPr>
        <w:drawing>
          <wp:anchor distT="0" distB="0" distL="114300" distR="114300" simplePos="0" relativeHeight="251673600" behindDoc="1" locked="0" layoutInCell="1" allowOverlap="1">
            <wp:simplePos x="0" y="0"/>
            <wp:positionH relativeFrom="column">
              <wp:posOffset>145008</wp:posOffset>
            </wp:positionH>
            <wp:positionV relativeFrom="paragraph">
              <wp:posOffset>10867</wp:posOffset>
            </wp:positionV>
            <wp:extent cx="3794760" cy="3578860"/>
            <wp:effectExtent l="0" t="0" r="0" b="2540"/>
            <wp:wrapNone/>
            <wp:docPr id="3" name="Picture 3" descr="N:\Pictures\School Council Stormont\DSCF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ictures\School Council Stormont\DSCF281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557" r="13294"/>
                    <a:stretch/>
                  </pic:blipFill>
                  <pic:spPr bwMode="auto">
                    <a:xfrm>
                      <a:off x="0" y="0"/>
                      <a:ext cx="3794760" cy="357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60E" w:rsidRPr="00DF4E19">
        <w:rPr>
          <w:noProof/>
          <w:lang w:eastAsia="en-GB"/>
        </w:rPr>
        <w:drawing>
          <wp:anchor distT="0" distB="0" distL="114300" distR="114300" simplePos="0" relativeHeight="251672576" behindDoc="1" locked="0" layoutInCell="1" allowOverlap="1">
            <wp:simplePos x="0" y="0"/>
            <wp:positionH relativeFrom="column">
              <wp:posOffset>4295954</wp:posOffset>
            </wp:positionH>
            <wp:positionV relativeFrom="paragraph">
              <wp:posOffset>97934</wp:posOffset>
            </wp:positionV>
            <wp:extent cx="5063705" cy="3779584"/>
            <wp:effectExtent l="0" t="0" r="3810" b="0"/>
            <wp:wrapNone/>
            <wp:docPr id="4" name="Picture 4" descr="N:\Pictures\School Council Stormont\DSCF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ictures\School Council Stormont\DSCF28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0716" cy="3784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p w:rsidR="00A8760E" w:rsidRDefault="00A8760E">
      <w:r w:rsidRPr="00861B9A">
        <w:rPr>
          <w:b/>
          <w:noProof/>
          <w:sz w:val="70"/>
          <w:szCs w:val="70"/>
          <w:lang w:eastAsia="en-GB"/>
        </w:rPr>
        <w:drawing>
          <wp:anchor distT="0" distB="0" distL="114300" distR="114300" simplePos="0" relativeHeight="251658240" behindDoc="1" locked="0" layoutInCell="1" allowOverlap="1">
            <wp:simplePos x="0" y="0"/>
            <wp:positionH relativeFrom="column">
              <wp:posOffset>103516</wp:posOffset>
            </wp:positionH>
            <wp:positionV relativeFrom="paragraph">
              <wp:posOffset>102439</wp:posOffset>
            </wp:positionV>
            <wp:extent cx="2799951" cy="1984075"/>
            <wp:effectExtent l="0" t="0" r="635" b="0"/>
            <wp:wrapNone/>
            <wp:docPr id="1" name="Picture 1" descr="N:\Pictures\School Council Stormont\DSCF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School Council Stormont\DSCF282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558" t="15324" r="12689" b="17509"/>
                    <a:stretch/>
                  </pic:blipFill>
                  <pic:spPr bwMode="auto">
                    <a:xfrm>
                      <a:off x="0" y="0"/>
                      <a:ext cx="2805475" cy="198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60E" w:rsidRDefault="00D02235">
      <w:r>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3182620</wp:posOffset>
                </wp:positionH>
                <wp:positionV relativeFrom="paragraph">
                  <wp:posOffset>14605</wp:posOffset>
                </wp:positionV>
                <wp:extent cx="6262370" cy="1862455"/>
                <wp:effectExtent l="0" t="0" r="508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1862455"/>
                        </a:xfrm>
                        <a:prstGeom prst="rect">
                          <a:avLst/>
                        </a:prstGeom>
                        <a:solidFill>
                          <a:srgbClr val="FFFFFF"/>
                        </a:solidFill>
                        <a:ln w="9525">
                          <a:noFill/>
                          <a:miter lim="800000"/>
                          <a:headEnd/>
                          <a:tailEnd/>
                        </a:ln>
                      </wps:spPr>
                      <wps:txbx>
                        <w:txbxContent>
                          <w:p w:rsidR="00D02235" w:rsidRDefault="00D02235">
                            <w:pPr>
                              <w:rPr>
                                <w:sz w:val="32"/>
                                <w:szCs w:val="32"/>
                              </w:rPr>
                            </w:pPr>
                            <w:r>
                              <w:rPr>
                                <w:sz w:val="32"/>
                                <w:szCs w:val="32"/>
                              </w:rPr>
                              <w:t>On Thursday 28</w:t>
                            </w:r>
                            <w:r w:rsidRPr="00D02235">
                              <w:rPr>
                                <w:sz w:val="32"/>
                                <w:szCs w:val="32"/>
                                <w:vertAlign w:val="superscript"/>
                              </w:rPr>
                              <w:t>th</w:t>
                            </w:r>
                            <w:r>
                              <w:rPr>
                                <w:sz w:val="32"/>
                                <w:szCs w:val="32"/>
                              </w:rPr>
                              <w:t xml:space="preserve"> February 2019 our School Council went on a visit to Stormont Parliament Building.  We compared our roles and responsibilities with those of our MLA’s.  </w:t>
                            </w:r>
                          </w:p>
                          <w:p w:rsidR="00D02235" w:rsidRDefault="00D02235">
                            <w:r>
                              <w:rPr>
                                <w:sz w:val="32"/>
                                <w:szCs w:val="32"/>
                              </w:rPr>
                              <w:t xml:space="preserve">We enjoyed a tour of the building and found out many facts about the assembly, the voting system and what MLA’s should be doing for Northern Ireland!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6pt;margin-top:1.15pt;width:493.1pt;height:14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fnIQIAAB4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" stroked="f">
                <v:textbox>
                  <w:txbxContent>
                    <w:p w:rsidR="00D02235" w:rsidRDefault="00D02235">
                      <w:pPr>
                        <w:rPr>
                          <w:sz w:val="32"/>
                          <w:szCs w:val="32"/>
                        </w:rPr>
                      </w:pPr>
                      <w:r>
                        <w:rPr>
                          <w:sz w:val="32"/>
                          <w:szCs w:val="32"/>
                        </w:rPr>
                        <w:t>On Thursday 28</w:t>
                      </w:r>
                      <w:r w:rsidRPr="00D02235">
                        <w:rPr>
                          <w:sz w:val="32"/>
                          <w:szCs w:val="32"/>
                          <w:vertAlign w:val="superscript"/>
                        </w:rPr>
                        <w:t>th</w:t>
                      </w:r>
                      <w:r>
                        <w:rPr>
                          <w:sz w:val="32"/>
                          <w:szCs w:val="32"/>
                        </w:rPr>
                        <w:t xml:space="preserve"> February 2019 our School Council went on a visit to Stormont Parliament Building.  We compared our roles and responsibilities with those of our MLA’s.  </w:t>
                      </w:r>
                    </w:p>
                    <w:p w:rsidR="00D02235" w:rsidRDefault="00D02235">
                      <w:r>
                        <w:rPr>
                          <w:sz w:val="32"/>
                          <w:szCs w:val="32"/>
                        </w:rPr>
                        <w:t xml:space="preserve">We enjoyed a tour of the building and found out many facts about the assembly, the voting system and what MLA’s should be doing for Northern Ireland!  </w:t>
                      </w:r>
                    </w:p>
                  </w:txbxContent>
                </v:textbox>
                <w10:wrap type="square"/>
              </v:shape>
            </w:pict>
          </mc:Fallback>
        </mc:AlternateContent>
      </w:r>
    </w:p>
    <w:p w:rsidR="00A8760E" w:rsidRDefault="00A8760E"/>
    <w:p w:rsidR="00A8760E" w:rsidRDefault="00A8760E"/>
    <w:p w:rsidR="00A8760E" w:rsidRDefault="00A8760E"/>
    <w:p w:rsidR="00A8760E" w:rsidRDefault="00A8760E"/>
    <w:p w:rsidR="00A8760E" w:rsidRDefault="00A8760E"/>
    <w:p w:rsidR="00A8760E" w:rsidRDefault="00A8760E"/>
    <w:p w:rsidR="00A8760E" w:rsidRDefault="003B492D">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2389516</wp:posOffset>
                </wp:positionH>
                <wp:positionV relativeFrom="paragraph">
                  <wp:posOffset>-60384</wp:posOffset>
                </wp:positionV>
                <wp:extent cx="1681420" cy="1233182"/>
                <wp:effectExtent l="19050" t="38100" r="14605" b="62230"/>
                <wp:wrapNone/>
                <wp:docPr id="19" name="Right Arrow 19"/>
                <wp:cNvGraphicFramePr/>
                <a:graphic xmlns:a="http://schemas.openxmlformats.org/drawingml/2006/main">
                  <a:graphicData uri="http://schemas.microsoft.com/office/word/2010/wordprocessingShape">
                    <wps:wsp>
                      <wps:cNvSpPr/>
                      <wps:spPr>
                        <a:xfrm flipH="1">
                          <a:off x="0" y="0"/>
                          <a:ext cx="1681420" cy="1233182"/>
                        </a:xfrm>
                        <a:prstGeom prst="rightArrow">
                          <a:avLst>
                            <a:gd name="adj1" fmla="val 50000"/>
                            <a:gd name="adj2" fmla="val 258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2235" w:rsidRDefault="003B492D" w:rsidP="00D02235">
                            <w:pPr>
                              <w:jc w:val="center"/>
                            </w:pPr>
                            <w:r>
                              <w:t xml:space="preserve">James Craig, a life-size a statue of the first Prime Minister of 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margin-left:188.15pt;margin-top:-4.75pt;width:132.4pt;height:97.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" adj="17508" fillcolor="white [3201]" strokecolor="black [3213]" strokeweight="1pt">
                <v:textbox>
                  <w:txbxContent>
                    <w:p w:rsidR="00D02235" w:rsidRDefault="003B492D" w:rsidP="00D02235">
                      <w:pPr>
                        <w:jc w:val="center"/>
                      </w:pPr>
                      <w:r>
                        <w:t xml:space="preserve">James Craig, a life-size a statue of the first Prime Minister of NI. </w:t>
                      </w:r>
                    </w:p>
                  </w:txbxContent>
                </v:textbox>
              </v:shape>
            </w:pict>
          </mc:Fallback>
        </mc:AlternateContent>
      </w:r>
      <w:r w:rsidRPr="00DF4E19">
        <w:rPr>
          <w:noProof/>
          <w:lang w:eastAsia="en-GB"/>
        </w:rPr>
        <w:drawing>
          <wp:anchor distT="0" distB="0" distL="114300" distR="114300" simplePos="0" relativeHeight="251662336" behindDoc="1" locked="0" layoutInCell="1" allowOverlap="1">
            <wp:simplePos x="0" y="0"/>
            <wp:positionH relativeFrom="page">
              <wp:posOffset>4552615</wp:posOffset>
            </wp:positionH>
            <wp:positionV relativeFrom="paragraph">
              <wp:posOffset>8890</wp:posOffset>
            </wp:positionV>
            <wp:extent cx="2993115" cy="2234241"/>
            <wp:effectExtent l="0" t="0" r="0" b="0"/>
            <wp:wrapNone/>
            <wp:docPr id="15" name="Picture 15" descr="N:\Pictures\School Council Stormont\DSCF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Pictures\School Council Stormont\DSCF28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3115" cy="2234241"/>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35" w:rsidRPr="00DF4E19">
        <w:rPr>
          <w:noProof/>
          <w:lang w:eastAsia="en-GB"/>
        </w:rPr>
        <w:drawing>
          <wp:anchor distT="0" distB="0" distL="114300" distR="114300" simplePos="0" relativeHeight="251663360" behindDoc="1" locked="0" layoutInCell="1" allowOverlap="1">
            <wp:simplePos x="0" y="0"/>
            <wp:positionH relativeFrom="column">
              <wp:posOffset>301925</wp:posOffset>
            </wp:positionH>
            <wp:positionV relativeFrom="paragraph">
              <wp:posOffset>0</wp:posOffset>
            </wp:positionV>
            <wp:extent cx="3217652" cy="3116324"/>
            <wp:effectExtent l="0" t="0" r="1905" b="8255"/>
            <wp:wrapNone/>
            <wp:docPr id="14" name="Picture 14" descr="N:\Pictures\School Council Stormont\DSCF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ictures\School Council Stormont\DSCF28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697"/>
                    <a:stretch/>
                  </pic:blipFill>
                  <pic:spPr bwMode="auto">
                    <a:xfrm>
                      <a:off x="0" y="0"/>
                      <a:ext cx="3228052" cy="3126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235" w:rsidRPr="00DF4E19">
        <w:rPr>
          <w:noProof/>
          <w:lang w:eastAsia="en-GB"/>
        </w:rPr>
        <w:drawing>
          <wp:anchor distT="0" distB="0" distL="114300" distR="114300" simplePos="0" relativeHeight="251661312" behindDoc="1" locked="0" layoutInCell="1" allowOverlap="1">
            <wp:simplePos x="0" y="0"/>
            <wp:positionH relativeFrom="column">
              <wp:posOffset>7150292</wp:posOffset>
            </wp:positionH>
            <wp:positionV relativeFrom="paragraph">
              <wp:posOffset>24873</wp:posOffset>
            </wp:positionV>
            <wp:extent cx="2578735" cy="2727325"/>
            <wp:effectExtent l="0" t="0" r="0" b="0"/>
            <wp:wrapNone/>
            <wp:docPr id="16" name="Picture 16" descr="N:\Pictures\School Council Stormont\DSCF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Pictures\School Council Stormont\DSCF28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73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0E" w:rsidRPr="00A8760E" w:rsidRDefault="00A8760E" w:rsidP="00A8760E"/>
    <w:p w:rsidR="00A8760E" w:rsidRPr="00A8760E" w:rsidRDefault="00A8760E" w:rsidP="00A8760E"/>
    <w:p w:rsidR="00A8760E" w:rsidRPr="00A8760E" w:rsidRDefault="00A8760E" w:rsidP="00A8760E"/>
    <w:p w:rsidR="00A8760E" w:rsidRPr="00A8760E" w:rsidRDefault="00A8760E" w:rsidP="00A8760E"/>
    <w:p w:rsidR="00A8760E" w:rsidRPr="00A8760E" w:rsidRDefault="00A8760E" w:rsidP="00A8760E"/>
    <w:p w:rsidR="00A8760E" w:rsidRPr="00A8760E" w:rsidRDefault="00A8760E" w:rsidP="00A8760E"/>
    <w:p w:rsidR="00A8760E" w:rsidRPr="00A8760E" w:rsidRDefault="003B492D" w:rsidP="00A8760E">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3881659</wp:posOffset>
                </wp:positionH>
                <wp:positionV relativeFrom="paragraph">
                  <wp:posOffset>78776</wp:posOffset>
                </wp:positionV>
                <wp:extent cx="3294679" cy="1173193"/>
                <wp:effectExtent l="0" t="0" r="20320" b="27305"/>
                <wp:wrapNone/>
                <wp:docPr id="20" name="Horizontal Scroll 20"/>
                <wp:cNvGraphicFramePr/>
                <a:graphic xmlns:a="http://schemas.openxmlformats.org/drawingml/2006/main">
                  <a:graphicData uri="http://schemas.microsoft.com/office/word/2010/wordprocessingShape">
                    <wps:wsp>
                      <wps:cNvSpPr/>
                      <wps:spPr>
                        <a:xfrm>
                          <a:off x="0" y="0"/>
                          <a:ext cx="3294679" cy="1173193"/>
                        </a:xfrm>
                        <a:prstGeom prst="horizontalScroll">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B492D" w:rsidRDefault="003B492D" w:rsidP="003B492D">
                            <w:pPr>
                              <w:jc w:val="center"/>
                            </w:pPr>
                            <w:r>
                              <w:t xml:space="preserve">Inside the Senate Chamber.  This room is used as </w:t>
                            </w:r>
                            <w:r w:rsidR="00437A52">
                              <w:t xml:space="preserve">a </w:t>
                            </w:r>
                            <w:r>
                              <w:t xml:space="preserve">committee room.  We found out, this room was used as an operations rooms by the Royal Air Force during the WW2.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0" o:spid="_x0000_s1028" type="#_x0000_t98" style="position:absolute;margin-left:305.65pt;margin-top:6.2pt;width:259.4pt;height:9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" fillcolor="white [3201]" strokecolor="red" strokeweight="1pt">
                <v:stroke joinstyle="miter"/>
                <v:textbox>
                  <w:txbxContent>
                    <w:p w:rsidR="003B492D" w:rsidRDefault="003B492D" w:rsidP="003B492D">
                      <w:pPr>
                        <w:jc w:val="center"/>
                      </w:pPr>
                      <w:r>
                        <w:t xml:space="preserve">Inside the Senate Chamber.  This room is used as </w:t>
                      </w:r>
                      <w:r w:rsidR="00437A52">
                        <w:t xml:space="preserve">a </w:t>
                      </w:r>
                      <w:r>
                        <w:t xml:space="preserve">committee room.  We found out, this room was used as an operations rooms by the Royal Air Force during the WW2. </w:t>
                      </w:r>
                    </w:p>
                  </w:txbxContent>
                </v:textbox>
              </v:shape>
            </w:pict>
          </mc:Fallback>
        </mc:AlternateContent>
      </w:r>
    </w:p>
    <w:p w:rsidR="00A8760E" w:rsidRPr="00A8760E" w:rsidRDefault="00A8760E" w:rsidP="00A8760E"/>
    <w:p w:rsidR="00A8760E" w:rsidRPr="00A8760E" w:rsidRDefault="00A8760E" w:rsidP="00A8760E"/>
    <w:p w:rsidR="00A8760E" w:rsidRPr="00A8760E" w:rsidRDefault="00A8760E" w:rsidP="00A8760E"/>
    <w:p w:rsidR="00A8760E" w:rsidRDefault="003B492D" w:rsidP="00A8760E">
      <w:r w:rsidRPr="00DF4E19">
        <w:rPr>
          <w:noProof/>
          <w:lang w:eastAsia="en-GB"/>
        </w:rPr>
        <w:drawing>
          <wp:anchor distT="0" distB="0" distL="114300" distR="114300" simplePos="0" relativeHeight="251671552" behindDoc="1" locked="0" layoutInCell="1" allowOverlap="1">
            <wp:simplePos x="0" y="0"/>
            <wp:positionH relativeFrom="margin">
              <wp:posOffset>-635</wp:posOffset>
            </wp:positionH>
            <wp:positionV relativeFrom="paragraph">
              <wp:posOffset>58420</wp:posOffset>
            </wp:positionV>
            <wp:extent cx="4028440" cy="2757170"/>
            <wp:effectExtent l="0" t="0" r="0" b="5080"/>
            <wp:wrapNone/>
            <wp:docPr id="6" name="Picture 6" descr="N:\Pictures\School Council Stormont\DSCF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ictures\School Council Stormont\DSCF28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43" t="22023"/>
                    <a:stretch/>
                  </pic:blipFill>
                  <pic:spPr bwMode="auto">
                    <a:xfrm>
                      <a:off x="0" y="0"/>
                      <a:ext cx="4028440" cy="275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E19">
        <w:rPr>
          <w:noProof/>
          <w:lang w:eastAsia="en-GB"/>
        </w:rPr>
        <w:drawing>
          <wp:anchor distT="0" distB="0" distL="114300" distR="114300" simplePos="0" relativeHeight="251670528" behindDoc="1" locked="0" layoutInCell="1" allowOverlap="1">
            <wp:simplePos x="0" y="0"/>
            <wp:positionH relativeFrom="margin">
              <wp:posOffset>5265755</wp:posOffset>
            </wp:positionH>
            <wp:positionV relativeFrom="paragraph">
              <wp:posOffset>5128</wp:posOffset>
            </wp:positionV>
            <wp:extent cx="4467860" cy="2845435"/>
            <wp:effectExtent l="0" t="0" r="8890" b="0"/>
            <wp:wrapNone/>
            <wp:docPr id="7" name="Picture 7" descr="N:\Pictures\School Council Stormont\DSCF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ictures\School Council Stormont\DSCF28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95" t="14201" r="11439" b="16889"/>
                    <a:stretch/>
                  </pic:blipFill>
                  <pic:spPr bwMode="auto">
                    <a:xfrm>
                      <a:off x="0" y="0"/>
                      <a:ext cx="4467860" cy="284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E19" w:rsidRDefault="00A8760E" w:rsidP="00A8760E">
      <w:pPr>
        <w:tabs>
          <w:tab w:val="left" w:pos="9659"/>
        </w:tabs>
      </w:pPr>
      <w:r>
        <w:tab/>
      </w:r>
    </w:p>
    <w:p w:rsidR="00A8760E" w:rsidRDefault="00A8760E" w:rsidP="00A8760E">
      <w:pPr>
        <w:tabs>
          <w:tab w:val="left" w:pos="9659"/>
        </w:tabs>
      </w:pPr>
    </w:p>
    <w:p w:rsidR="00A8760E" w:rsidRDefault="003B492D" w:rsidP="00A8760E">
      <w:pPr>
        <w:tabs>
          <w:tab w:val="left" w:pos="9659"/>
        </w:tabs>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3864634</wp:posOffset>
                </wp:positionH>
                <wp:positionV relativeFrom="paragraph">
                  <wp:posOffset>12688</wp:posOffset>
                </wp:positionV>
                <wp:extent cx="1491615" cy="2406770"/>
                <wp:effectExtent l="0" t="0" r="13335" b="12700"/>
                <wp:wrapNone/>
                <wp:docPr id="21" name="Vertical Scroll 21"/>
                <wp:cNvGraphicFramePr/>
                <a:graphic xmlns:a="http://schemas.openxmlformats.org/drawingml/2006/main">
                  <a:graphicData uri="http://schemas.microsoft.com/office/word/2010/wordprocessingShape">
                    <wps:wsp>
                      <wps:cNvSpPr/>
                      <wps:spPr>
                        <a:xfrm>
                          <a:off x="0" y="0"/>
                          <a:ext cx="1491615" cy="2406770"/>
                        </a:xfrm>
                        <a:prstGeom prst="verticalScroll">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B492D" w:rsidRDefault="003B492D" w:rsidP="003B492D">
                            <w:pPr>
                              <w:jc w:val="center"/>
                            </w:pPr>
                            <w:r>
                              <w:t xml:space="preserve">We also sat in the Assembly chamber.  We found out about the role of the speaker and sat in the First Minister and Deputy First Minister’s chairs.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1" o:spid="_x0000_s1029" type="#_x0000_t97" style="position:absolute;margin-left:304.3pt;margin-top:1pt;width:117.45pt;height:1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" fillcolor="white [3201]" strokecolor="red" strokeweight="1pt">
                <v:stroke joinstyle="miter"/>
                <v:textbox>
                  <w:txbxContent>
                    <w:p w:rsidR="003B492D" w:rsidRDefault="003B492D" w:rsidP="003B492D">
                      <w:pPr>
                        <w:jc w:val="center"/>
                      </w:pPr>
                      <w:r>
                        <w:t xml:space="preserve">We also sat in the Assembly chamber.  We found out about the role of the speaker and sat in the First Minister and Deputy First Minister’s chairs. </w:t>
                      </w:r>
                    </w:p>
                  </w:txbxContent>
                </v:textbox>
              </v:shape>
            </w:pict>
          </mc:Fallback>
        </mc:AlternateContent>
      </w: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A8760E" w:rsidP="00A8760E">
      <w:pPr>
        <w:tabs>
          <w:tab w:val="left" w:pos="9659"/>
        </w:tabs>
      </w:pPr>
    </w:p>
    <w:p w:rsidR="00A8760E" w:rsidRDefault="002B6B8D" w:rsidP="00A8760E">
      <w:pPr>
        <w:tabs>
          <w:tab w:val="left" w:pos="9659"/>
        </w:tabs>
      </w:pPr>
      <w:r w:rsidRPr="00DF4E19">
        <w:rPr>
          <w:noProof/>
          <w:lang w:eastAsia="en-GB"/>
        </w:rPr>
        <w:lastRenderedPageBreak/>
        <w:drawing>
          <wp:anchor distT="0" distB="0" distL="114300" distR="114300" simplePos="0" relativeHeight="251665408" behindDoc="1" locked="0" layoutInCell="1" allowOverlap="1">
            <wp:simplePos x="0" y="0"/>
            <wp:positionH relativeFrom="margin">
              <wp:posOffset>3502181</wp:posOffset>
            </wp:positionH>
            <wp:positionV relativeFrom="paragraph">
              <wp:posOffset>43707</wp:posOffset>
            </wp:positionV>
            <wp:extent cx="2900248" cy="2069824"/>
            <wp:effectExtent l="0" t="0" r="0" b="6985"/>
            <wp:wrapNone/>
            <wp:docPr id="12" name="Picture 12" descr="N:\Pictures\School Council Stormont\DSCF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ictures\School Council Stormont\DSCF2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248" cy="2069824"/>
                    </a:xfrm>
                    <a:prstGeom prst="rect">
                      <a:avLst/>
                    </a:prstGeom>
                    <a:noFill/>
                    <a:ln>
                      <a:noFill/>
                    </a:ln>
                  </pic:spPr>
                </pic:pic>
              </a:graphicData>
            </a:graphic>
            <wp14:sizeRelH relativeFrom="page">
              <wp14:pctWidth>0</wp14:pctWidth>
            </wp14:sizeRelH>
            <wp14:sizeRelV relativeFrom="page">
              <wp14:pctHeight>0</wp14:pctHeight>
            </wp14:sizeRelV>
          </wp:anchor>
        </w:drawing>
      </w:r>
      <w:r w:rsidR="003B492D" w:rsidRPr="00DF4E19">
        <w:rPr>
          <w:noProof/>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193123</wp:posOffset>
            </wp:positionV>
            <wp:extent cx="2302533" cy="2628555"/>
            <wp:effectExtent l="152400" t="133350" r="154940" b="133985"/>
            <wp:wrapNone/>
            <wp:docPr id="13" name="Picture 13" descr="N:\Pictures\School Council Stormont\DSCF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Pictures\School Council Stormont\DSCF28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616"/>
                    <a:stretch/>
                  </pic:blipFill>
                  <pic:spPr bwMode="auto">
                    <a:xfrm rot="378803">
                      <a:off x="0" y="0"/>
                      <a:ext cx="2302533" cy="262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60E" w:rsidRDefault="00A8760E" w:rsidP="00A8760E">
      <w:pPr>
        <w:tabs>
          <w:tab w:val="left" w:pos="9659"/>
        </w:tabs>
      </w:pPr>
      <w:r w:rsidRPr="00DF4E19">
        <w:rPr>
          <w:noProof/>
          <w:lang w:eastAsia="en-GB"/>
        </w:rPr>
        <w:drawing>
          <wp:anchor distT="0" distB="0" distL="114300" distR="114300" simplePos="0" relativeHeight="251667456" behindDoc="1" locked="0" layoutInCell="1" allowOverlap="1">
            <wp:simplePos x="0" y="0"/>
            <wp:positionH relativeFrom="column">
              <wp:posOffset>171450</wp:posOffset>
            </wp:positionH>
            <wp:positionV relativeFrom="paragraph">
              <wp:posOffset>170815</wp:posOffset>
            </wp:positionV>
            <wp:extent cx="2708275" cy="2216785"/>
            <wp:effectExtent l="171450" t="209550" r="168275" b="202565"/>
            <wp:wrapNone/>
            <wp:docPr id="10" name="Picture 10" descr="N:\Pictures\School Council Stormont\DSCF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ictures\School Council Stormont\DSCF28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792"/>
                    <a:stretch/>
                  </pic:blipFill>
                  <pic:spPr bwMode="auto">
                    <a:xfrm rot="21051474">
                      <a:off x="0" y="0"/>
                      <a:ext cx="2708275" cy="221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60E" w:rsidRDefault="00A8760E" w:rsidP="00A8760E">
      <w:pPr>
        <w:tabs>
          <w:tab w:val="left" w:pos="9659"/>
        </w:tabs>
      </w:pPr>
    </w:p>
    <w:p w:rsidR="00D02235" w:rsidRDefault="00D02235" w:rsidP="00A8760E">
      <w:pPr>
        <w:tabs>
          <w:tab w:val="left" w:pos="9659"/>
        </w:tabs>
      </w:pPr>
    </w:p>
    <w:p w:rsidR="00D02235" w:rsidRPr="00D02235" w:rsidRDefault="00D02235" w:rsidP="00D02235"/>
    <w:p w:rsidR="00D02235" w:rsidRPr="00D02235" w:rsidRDefault="00D02235" w:rsidP="00D02235"/>
    <w:p w:rsidR="00D02235" w:rsidRPr="00D02235" w:rsidRDefault="00D02235" w:rsidP="00D02235"/>
    <w:p w:rsidR="00D02235" w:rsidRPr="00D02235" w:rsidRDefault="002B6B8D" w:rsidP="00D02235">
      <w:r>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2898140</wp:posOffset>
                </wp:positionH>
                <wp:positionV relativeFrom="paragraph">
                  <wp:posOffset>113665</wp:posOffset>
                </wp:positionV>
                <wp:extent cx="3890010" cy="2311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2311400"/>
                        </a:xfrm>
                        <a:prstGeom prst="rect">
                          <a:avLst/>
                        </a:prstGeom>
                        <a:solidFill>
                          <a:srgbClr val="FFFFFF"/>
                        </a:solidFill>
                        <a:ln w="9525">
                          <a:noFill/>
                          <a:miter lim="800000"/>
                          <a:headEnd/>
                          <a:tailEnd/>
                        </a:ln>
                      </wps:spPr>
                      <wps:txbx>
                        <w:txbxContent>
                          <w:p w:rsidR="003B492D" w:rsidRDefault="002B6B8D">
                            <w:pPr>
                              <w:rPr>
                                <w:sz w:val="24"/>
                                <w:szCs w:val="24"/>
                              </w:rPr>
                            </w:pPr>
                            <w:r w:rsidRPr="002B6B8D">
                              <w:rPr>
                                <w:sz w:val="24"/>
                                <w:szCs w:val="24"/>
                              </w:rPr>
                              <w:t>In the Assembly chamber we had a debate about school uniform.  The proposal to ban school uniforms was argued by one party and the opposing party provided lots of ideas against banning school uniform.  The speaker announced each person as they</w:t>
                            </w:r>
                            <w:r w:rsidR="00FD1F08">
                              <w:rPr>
                                <w:sz w:val="24"/>
                                <w:szCs w:val="24"/>
                              </w:rPr>
                              <w:t xml:space="preserve"> gave their opinions</w:t>
                            </w:r>
                            <w:r w:rsidRPr="002B6B8D">
                              <w:rPr>
                                <w:sz w:val="24"/>
                                <w:szCs w:val="24"/>
                              </w:rPr>
                              <w:t xml:space="preserve"> and their party agreed by shouting “hear </w:t>
                            </w:r>
                            <w:proofErr w:type="spellStart"/>
                            <w:r w:rsidRPr="002B6B8D">
                              <w:rPr>
                                <w:sz w:val="24"/>
                                <w:szCs w:val="24"/>
                              </w:rPr>
                              <w:t>hear</w:t>
                            </w:r>
                            <w:proofErr w:type="spellEnd"/>
                            <w:r w:rsidRPr="002B6B8D">
                              <w:rPr>
                                <w:sz w:val="24"/>
                                <w:szCs w:val="24"/>
                              </w:rPr>
                              <w:t>” while the other party grumbled!</w:t>
                            </w:r>
                          </w:p>
                          <w:p w:rsidR="002B6B8D" w:rsidRPr="002B6B8D" w:rsidRDefault="002B6B8D">
                            <w:pPr>
                              <w:rPr>
                                <w:sz w:val="24"/>
                                <w:szCs w:val="24"/>
                              </w:rPr>
                            </w:pPr>
                            <w:r>
                              <w:rPr>
                                <w:sz w:val="24"/>
                                <w:szCs w:val="24"/>
                              </w:rPr>
                              <w:t xml:space="preserve">At the end of the debate each member voted to pass or reject the new legislation.  We went through a voting door leading </w:t>
                            </w:r>
                            <w:r w:rsidR="00437A52">
                              <w:rPr>
                                <w:sz w:val="24"/>
                                <w:szCs w:val="24"/>
                              </w:rPr>
                              <w:t>into</w:t>
                            </w:r>
                            <w:r>
                              <w:rPr>
                                <w:sz w:val="24"/>
                                <w:szCs w:val="24"/>
                              </w:rPr>
                              <w:t xml:space="preserve"> a corridor and back </w:t>
                            </w:r>
                            <w:r w:rsidR="00437A52">
                              <w:rPr>
                                <w:sz w:val="24"/>
                                <w:szCs w:val="24"/>
                              </w:rPr>
                              <w:t>to</w:t>
                            </w:r>
                            <w:r>
                              <w:rPr>
                                <w:sz w:val="24"/>
                                <w:szCs w:val="24"/>
                              </w:rPr>
                              <w:t xml:space="preserve"> the chamber.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8.2pt;margin-top:8.95pt;width:306.3pt;height:18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" stroked="f">
                <v:textbox>
                  <w:txbxContent>
                    <w:p w:rsidR="003B492D" w:rsidRDefault="002B6B8D">
                      <w:pPr>
                        <w:rPr>
                          <w:sz w:val="24"/>
                          <w:szCs w:val="24"/>
                        </w:rPr>
                      </w:pPr>
                      <w:r w:rsidRPr="002B6B8D">
                        <w:rPr>
                          <w:sz w:val="24"/>
                          <w:szCs w:val="24"/>
                        </w:rPr>
                        <w:t>In the Assembly chamber we had a debate about school uniform.  The proposal to ban school uniforms was argued by one party and the opposing party provided lots of ideas against banning school uniform.  The speaker announced each person as they</w:t>
                      </w:r>
                      <w:r w:rsidR="00FD1F08">
                        <w:rPr>
                          <w:sz w:val="24"/>
                          <w:szCs w:val="24"/>
                        </w:rPr>
                        <w:t xml:space="preserve"> gave their opinions</w:t>
                      </w:r>
                      <w:r w:rsidRPr="002B6B8D">
                        <w:rPr>
                          <w:sz w:val="24"/>
                          <w:szCs w:val="24"/>
                        </w:rPr>
                        <w:t xml:space="preserve"> and their party agreed by shouting “hear </w:t>
                      </w:r>
                      <w:proofErr w:type="spellStart"/>
                      <w:r w:rsidRPr="002B6B8D">
                        <w:rPr>
                          <w:sz w:val="24"/>
                          <w:szCs w:val="24"/>
                        </w:rPr>
                        <w:t>hear</w:t>
                      </w:r>
                      <w:proofErr w:type="spellEnd"/>
                      <w:r w:rsidRPr="002B6B8D">
                        <w:rPr>
                          <w:sz w:val="24"/>
                          <w:szCs w:val="24"/>
                        </w:rPr>
                        <w:t>” while the other party grumbled!</w:t>
                      </w:r>
                    </w:p>
                    <w:p w:rsidR="002B6B8D" w:rsidRPr="002B6B8D" w:rsidRDefault="002B6B8D">
                      <w:pPr>
                        <w:rPr>
                          <w:sz w:val="24"/>
                          <w:szCs w:val="24"/>
                        </w:rPr>
                      </w:pPr>
                      <w:r>
                        <w:rPr>
                          <w:sz w:val="24"/>
                          <w:szCs w:val="24"/>
                        </w:rPr>
                        <w:t xml:space="preserve">At the end of the debate each member voted to pass or reject the new legislation.  We went through a voting door leading </w:t>
                      </w:r>
                      <w:r w:rsidR="00437A52">
                        <w:rPr>
                          <w:sz w:val="24"/>
                          <w:szCs w:val="24"/>
                        </w:rPr>
                        <w:t>into</w:t>
                      </w:r>
                      <w:r>
                        <w:rPr>
                          <w:sz w:val="24"/>
                          <w:szCs w:val="24"/>
                        </w:rPr>
                        <w:t xml:space="preserve"> a corridor and back </w:t>
                      </w:r>
                      <w:r w:rsidR="00437A52">
                        <w:rPr>
                          <w:sz w:val="24"/>
                          <w:szCs w:val="24"/>
                        </w:rPr>
                        <w:t>to</w:t>
                      </w:r>
                      <w:r>
                        <w:rPr>
                          <w:sz w:val="24"/>
                          <w:szCs w:val="24"/>
                        </w:rPr>
                        <w:t xml:space="preserve"> the chamber. </w:t>
                      </w:r>
                    </w:p>
                  </w:txbxContent>
                </v:textbox>
                <w10:wrap type="square"/>
              </v:shape>
            </w:pict>
          </mc:Fallback>
        </mc:AlternateContent>
      </w:r>
    </w:p>
    <w:p w:rsidR="00D02235" w:rsidRPr="00D02235" w:rsidRDefault="00D02235" w:rsidP="00D02235"/>
    <w:p w:rsidR="00D02235" w:rsidRPr="00D02235" w:rsidRDefault="00D02235" w:rsidP="00D02235"/>
    <w:p w:rsidR="00D02235" w:rsidRPr="00D02235" w:rsidRDefault="003B492D" w:rsidP="00D02235">
      <w:r w:rsidRPr="00DF4E19">
        <w:rPr>
          <w:noProof/>
          <w:lang w:eastAsia="en-GB"/>
        </w:rPr>
        <w:drawing>
          <wp:anchor distT="0" distB="0" distL="114300" distR="114300" simplePos="0" relativeHeight="251666432" behindDoc="1" locked="0" layoutInCell="1" allowOverlap="1">
            <wp:simplePos x="0" y="0"/>
            <wp:positionH relativeFrom="column">
              <wp:posOffset>171187</wp:posOffset>
            </wp:positionH>
            <wp:positionV relativeFrom="paragraph">
              <wp:posOffset>283497</wp:posOffset>
            </wp:positionV>
            <wp:extent cx="2820670" cy="2105025"/>
            <wp:effectExtent l="209550" t="304800" r="189230" b="295275"/>
            <wp:wrapNone/>
            <wp:docPr id="11" name="Picture 11" descr="N:\Pictures\School Council Stormont\DSCF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Pictures\School Council Stormont\DSCF28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06906">
                      <a:off x="0" y="0"/>
                      <a:ext cx="282067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235" w:rsidRPr="00D02235" w:rsidRDefault="00D02235" w:rsidP="00D02235"/>
    <w:p w:rsidR="00D02235" w:rsidRPr="00D02235" w:rsidRDefault="00D02235" w:rsidP="00D02235"/>
    <w:p w:rsidR="00D02235" w:rsidRPr="00D02235" w:rsidRDefault="003B492D" w:rsidP="00D02235">
      <w:r w:rsidRPr="00DF4E19">
        <w:rPr>
          <w:noProof/>
          <w:lang w:eastAsia="en-GB"/>
        </w:rPr>
        <w:drawing>
          <wp:anchor distT="0" distB="0" distL="114300" distR="114300" simplePos="0" relativeHeight="251669504" behindDoc="1" locked="0" layoutInCell="1" allowOverlap="1">
            <wp:simplePos x="0" y="0"/>
            <wp:positionH relativeFrom="column">
              <wp:posOffset>6356398</wp:posOffset>
            </wp:positionH>
            <wp:positionV relativeFrom="paragraph">
              <wp:posOffset>160418</wp:posOffset>
            </wp:positionV>
            <wp:extent cx="3236607" cy="2415720"/>
            <wp:effectExtent l="114300" t="152400" r="116205" b="156210"/>
            <wp:wrapNone/>
            <wp:docPr id="8" name="Picture 8" descr="N:\Pictures\School Council Stormont\DSCF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ictures\School Council Stormont\DSCF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4584">
                      <a:off x="0" y="0"/>
                      <a:ext cx="3236607" cy="24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235" w:rsidRDefault="00D02235" w:rsidP="00D02235"/>
    <w:p w:rsidR="00A8760E" w:rsidRDefault="003B492D" w:rsidP="00D02235">
      <w:pPr>
        <w:tabs>
          <w:tab w:val="left" w:pos="12688"/>
        </w:tabs>
      </w:pPr>
      <w:r w:rsidRPr="00DF4E19">
        <w:rPr>
          <w:noProof/>
          <w:lang w:eastAsia="en-GB"/>
        </w:rPr>
        <w:drawing>
          <wp:anchor distT="0" distB="0" distL="114300" distR="114300" simplePos="0" relativeHeight="251668480" behindDoc="1" locked="0" layoutInCell="1" allowOverlap="1">
            <wp:simplePos x="0" y="0"/>
            <wp:positionH relativeFrom="column">
              <wp:posOffset>3415425</wp:posOffset>
            </wp:positionH>
            <wp:positionV relativeFrom="paragraph">
              <wp:posOffset>199282</wp:posOffset>
            </wp:positionV>
            <wp:extent cx="2260121" cy="2068858"/>
            <wp:effectExtent l="0" t="0" r="6985" b="7620"/>
            <wp:wrapNone/>
            <wp:docPr id="9" name="Picture 9" descr="N:\Pictures\School Council Stormont\DSCF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ictures\School Council Stormont\DSCF28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658" t="22904" r="480"/>
                    <a:stretch/>
                  </pic:blipFill>
                  <pic:spPr bwMode="auto">
                    <a:xfrm>
                      <a:off x="0" y="0"/>
                      <a:ext cx="2260121" cy="2068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235">
        <w:tab/>
      </w:r>
    </w:p>
    <w:p w:rsidR="00D02235" w:rsidRDefault="00D02235" w:rsidP="00D02235">
      <w:pPr>
        <w:tabs>
          <w:tab w:val="left" w:pos="12688"/>
        </w:tabs>
      </w:pPr>
    </w:p>
    <w:p w:rsidR="00D02235" w:rsidRDefault="00D02235" w:rsidP="00D02235">
      <w:pPr>
        <w:tabs>
          <w:tab w:val="left" w:pos="12688"/>
        </w:tabs>
      </w:pPr>
    </w:p>
    <w:p w:rsidR="00D02235" w:rsidRDefault="00D02235" w:rsidP="00D02235">
      <w:pPr>
        <w:tabs>
          <w:tab w:val="left" w:pos="12688"/>
        </w:tabs>
      </w:pPr>
    </w:p>
    <w:p w:rsidR="00D02235" w:rsidRDefault="00D02235" w:rsidP="00D02235">
      <w:pPr>
        <w:tabs>
          <w:tab w:val="left" w:pos="12688"/>
        </w:tabs>
      </w:pPr>
    </w:p>
    <w:p w:rsidR="00D02235" w:rsidRDefault="00D02235" w:rsidP="00D02235">
      <w:pPr>
        <w:tabs>
          <w:tab w:val="left" w:pos="12688"/>
        </w:tabs>
      </w:pPr>
    </w:p>
    <w:p w:rsidR="00D02235" w:rsidRDefault="00D02235" w:rsidP="00D02235">
      <w:pPr>
        <w:tabs>
          <w:tab w:val="left" w:pos="12688"/>
        </w:tabs>
      </w:pPr>
    </w:p>
    <w:p w:rsidR="00D02235" w:rsidRDefault="00D02235" w:rsidP="00D02235">
      <w:pPr>
        <w:tabs>
          <w:tab w:val="left" w:pos="12688"/>
        </w:tabs>
      </w:pPr>
    </w:p>
    <w:p w:rsidR="00D02235" w:rsidRDefault="00FD1F08" w:rsidP="00D02235">
      <w:pPr>
        <w:tabs>
          <w:tab w:val="left" w:pos="12688"/>
        </w:tabs>
      </w:pPr>
      <w:r>
        <w:rPr>
          <w:noProof/>
          <w:lang w:eastAsia="en-GB"/>
        </w:rPr>
        <w:lastRenderedPageBreak/>
        <mc:AlternateContent>
          <mc:Choice Requires="wps">
            <w:drawing>
              <wp:anchor distT="45720" distB="45720" distL="114300" distR="114300" simplePos="0" relativeHeight="251682816" behindDoc="0" locked="0" layoutInCell="1" allowOverlap="1">
                <wp:simplePos x="0" y="0"/>
                <wp:positionH relativeFrom="page">
                  <wp:posOffset>6892290</wp:posOffset>
                </wp:positionH>
                <wp:positionV relativeFrom="paragraph">
                  <wp:posOffset>198120</wp:posOffset>
                </wp:positionV>
                <wp:extent cx="3096260" cy="4097020"/>
                <wp:effectExtent l="0" t="0" r="889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4097020"/>
                        </a:xfrm>
                        <a:prstGeom prst="rect">
                          <a:avLst/>
                        </a:prstGeom>
                        <a:solidFill>
                          <a:srgbClr val="FFFFFF"/>
                        </a:solidFill>
                        <a:ln w="9525">
                          <a:noFill/>
                          <a:miter lim="800000"/>
                          <a:headEnd/>
                          <a:tailEnd/>
                        </a:ln>
                      </wps:spPr>
                      <wps:txbx>
                        <w:txbxContent>
                          <w:p w:rsidR="00FD1F08" w:rsidRDefault="00FD1F08" w:rsidP="00FD1F08">
                            <w:pPr>
                              <w:jc w:val="center"/>
                              <w:rPr>
                                <w:sz w:val="28"/>
                                <w:szCs w:val="28"/>
                              </w:rPr>
                            </w:pPr>
                            <w:r w:rsidRPr="00FD1F08">
                              <w:rPr>
                                <w:sz w:val="28"/>
                                <w:szCs w:val="28"/>
                              </w:rPr>
                              <w:t xml:space="preserve">The school council had a great trip.  We learnt </w:t>
                            </w:r>
                            <w:r w:rsidR="00437A52">
                              <w:rPr>
                                <w:sz w:val="28"/>
                                <w:szCs w:val="28"/>
                              </w:rPr>
                              <w:t>lots of</w:t>
                            </w:r>
                            <w:r w:rsidRPr="00FD1F08">
                              <w:rPr>
                                <w:sz w:val="28"/>
                                <w:szCs w:val="28"/>
                              </w:rPr>
                              <w:t xml:space="preserve"> new information about the NI Assembly, enjoyed playing our part in Parliament and</w:t>
                            </w:r>
                            <w:r w:rsidR="00437A52">
                              <w:rPr>
                                <w:sz w:val="28"/>
                                <w:szCs w:val="28"/>
                              </w:rPr>
                              <w:t xml:space="preserve"> this </w:t>
                            </w:r>
                            <w:r w:rsidRPr="00FD1F08">
                              <w:rPr>
                                <w:sz w:val="28"/>
                                <w:szCs w:val="28"/>
                              </w:rPr>
                              <w:t>inspired a few school council members to get more involved with local politics!</w:t>
                            </w:r>
                          </w:p>
                          <w:p w:rsidR="00FD1F08" w:rsidRDefault="00FD1F08" w:rsidP="00FD1F08">
                            <w:pPr>
                              <w:jc w:val="center"/>
                              <w:rPr>
                                <w:sz w:val="28"/>
                                <w:szCs w:val="28"/>
                              </w:rPr>
                            </w:pPr>
                          </w:p>
                          <w:p w:rsidR="00FD1F08" w:rsidRDefault="00FD1F08" w:rsidP="00FD1F08">
                            <w:pPr>
                              <w:jc w:val="center"/>
                              <w:rPr>
                                <w:sz w:val="28"/>
                                <w:szCs w:val="28"/>
                              </w:rPr>
                            </w:pPr>
                          </w:p>
                          <w:p w:rsidR="00FD1F08" w:rsidRDefault="00FD1F08" w:rsidP="00FD1F08">
                            <w:pPr>
                              <w:jc w:val="center"/>
                              <w:rPr>
                                <w:sz w:val="28"/>
                                <w:szCs w:val="28"/>
                              </w:rPr>
                            </w:pPr>
                          </w:p>
                          <w:p w:rsidR="00FD1F08" w:rsidRPr="00FD1F08" w:rsidRDefault="00FD1F08" w:rsidP="00FD1F08">
                            <w:pPr>
                              <w:jc w:val="center"/>
                              <w:rPr>
                                <w:sz w:val="28"/>
                                <w:szCs w:val="28"/>
                              </w:rPr>
                            </w:pPr>
                            <w:r>
                              <w:rPr>
                                <w:sz w:val="28"/>
                                <w:szCs w:val="28"/>
                              </w:rPr>
                              <w:t xml:space="preserve">Mr Armstrong even treated us to a lunch treat for all our hard work to date in our School Council role.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2.7pt;margin-top:15.6pt;width:243.8pt;height:322.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8v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" stroked="f">
                <v:textbox>
                  <w:txbxContent>
                    <w:p w:rsidR="00FD1F08" w:rsidRDefault="00FD1F08" w:rsidP="00FD1F08">
                      <w:pPr>
                        <w:jc w:val="center"/>
                        <w:rPr>
                          <w:sz w:val="28"/>
                          <w:szCs w:val="28"/>
                        </w:rPr>
                      </w:pPr>
                      <w:r w:rsidRPr="00FD1F08">
                        <w:rPr>
                          <w:sz w:val="28"/>
                          <w:szCs w:val="28"/>
                        </w:rPr>
                        <w:t xml:space="preserve">The school council had a great trip.  We learnt </w:t>
                      </w:r>
                      <w:r w:rsidR="00437A52">
                        <w:rPr>
                          <w:sz w:val="28"/>
                          <w:szCs w:val="28"/>
                        </w:rPr>
                        <w:t>lots of</w:t>
                      </w:r>
                      <w:r w:rsidRPr="00FD1F08">
                        <w:rPr>
                          <w:sz w:val="28"/>
                          <w:szCs w:val="28"/>
                        </w:rPr>
                        <w:t xml:space="preserve"> new information about the NI Assembly, enjoyed playing our part in Parliament and</w:t>
                      </w:r>
                      <w:r w:rsidR="00437A52">
                        <w:rPr>
                          <w:sz w:val="28"/>
                          <w:szCs w:val="28"/>
                        </w:rPr>
                        <w:t xml:space="preserve"> this </w:t>
                      </w:r>
                      <w:r w:rsidRPr="00FD1F08">
                        <w:rPr>
                          <w:sz w:val="28"/>
                          <w:szCs w:val="28"/>
                        </w:rPr>
                        <w:t>inspired a few school council members to get more involved with local politics!</w:t>
                      </w:r>
                    </w:p>
                    <w:p w:rsidR="00FD1F08" w:rsidRDefault="00FD1F08" w:rsidP="00FD1F08">
                      <w:pPr>
                        <w:jc w:val="center"/>
                        <w:rPr>
                          <w:sz w:val="28"/>
                          <w:szCs w:val="28"/>
                        </w:rPr>
                      </w:pPr>
                    </w:p>
                    <w:p w:rsidR="00FD1F08" w:rsidRDefault="00FD1F08" w:rsidP="00FD1F08">
                      <w:pPr>
                        <w:jc w:val="center"/>
                        <w:rPr>
                          <w:sz w:val="28"/>
                          <w:szCs w:val="28"/>
                        </w:rPr>
                      </w:pPr>
                    </w:p>
                    <w:p w:rsidR="00FD1F08" w:rsidRDefault="00FD1F08" w:rsidP="00FD1F08">
                      <w:pPr>
                        <w:jc w:val="center"/>
                        <w:rPr>
                          <w:sz w:val="28"/>
                          <w:szCs w:val="28"/>
                        </w:rPr>
                      </w:pPr>
                    </w:p>
                    <w:p w:rsidR="00FD1F08" w:rsidRPr="00FD1F08" w:rsidRDefault="00FD1F08" w:rsidP="00FD1F08">
                      <w:pPr>
                        <w:jc w:val="center"/>
                        <w:rPr>
                          <w:sz w:val="28"/>
                          <w:szCs w:val="28"/>
                        </w:rPr>
                      </w:pPr>
                      <w:r>
                        <w:rPr>
                          <w:sz w:val="28"/>
                          <w:szCs w:val="28"/>
                        </w:rPr>
                        <w:t xml:space="preserve">Mr Armstrong even treated us to a lunch treat for all our hard work to date in our School Council role.  </w:t>
                      </w:r>
                    </w:p>
                  </w:txbxContent>
                </v:textbox>
                <w10:wrap type="square" anchorx="page"/>
              </v:shape>
            </w:pict>
          </mc:Fallback>
        </mc:AlternateContent>
      </w:r>
      <w:r w:rsidR="00D02235" w:rsidRPr="00DF4E19">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120769</wp:posOffset>
            </wp:positionV>
            <wp:extent cx="6102441" cy="4554747"/>
            <wp:effectExtent l="0" t="0" r="0" b="0"/>
            <wp:wrapNone/>
            <wp:docPr id="17" name="Picture 17" descr="N:\Pictures\School Council Stormont\DSCF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ictures\School Council Stormont\DSCF28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441" cy="4554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235" w:rsidRPr="00D02235" w:rsidRDefault="00D02235" w:rsidP="00D02235">
      <w:pPr>
        <w:tabs>
          <w:tab w:val="left" w:pos="12688"/>
        </w:tabs>
      </w:pPr>
      <w:bookmarkStart w:id="0" w:name="_GoBack"/>
      <w:bookmarkEnd w:id="0"/>
      <w:r w:rsidRPr="00DF4E19">
        <w:rPr>
          <w:noProof/>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4102424</wp:posOffset>
            </wp:positionV>
            <wp:extent cx="4389630" cy="2293189"/>
            <wp:effectExtent l="0" t="0" r="0" b="0"/>
            <wp:wrapNone/>
            <wp:docPr id="18" name="Picture 18" descr="N:\Pictures\School Council Stormont\DSCF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Pictures\School Council Stormont\DSCF284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013"/>
                    <a:stretch/>
                  </pic:blipFill>
                  <pic:spPr bwMode="auto">
                    <a:xfrm>
                      <a:off x="0" y="0"/>
                      <a:ext cx="4389630" cy="2293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02235" w:rsidRPr="00D02235" w:rsidSect="00DF4E19">
      <w:pgSz w:w="16838" w:h="11906" w:orient="landscape"/>
      <w:pgMar w:top="720" w:right="720" w:bottom="720" w:left="72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19"/>
    <w:rsid w:val="002B6B8D"/>
    <w:rsid w:val="003B492D"/>
    <w:rsid w:val="00437A52"/>
    <w:rsid w:val="00861B9A"/>
    <w:rsid w:val="00911199"/>
    <w:rsid w:val="00A8760E"/>
    <w:rsid w:val="00D02235"/>
    <w:rsid w:val="00DF4E19"/>
    <w:rsid w:val="00FD1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8573"/>
  <w15:chartTrackingRefBased/>
  <w15:docId w15:val="{0BE81869-DF4A-433C-A6AE-F3B3F6AE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DB18ED4F</Template>
  <TotalTime>84</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Rainey</dc:creator>
  <cp:keywords/>
  <dc:description/>
  <cp:lastModifiedBy>L Rainey</cp:lastModifiedBy>
  <cp:revision>2</cp:revision>
  <dcterms:created xsi:type="dcterms:W3CDTF">2019-02-28T14:52:00Z</dcterms:created>
  <dcterms:modified xsi:type="dcterms:W3CDTF">2019-02-28T16:16:00Z</dcterms:modified>
</cp:coreProperties>
</file>